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0669" w:rsidRPr="00171477" w:rsidRDefault="00BC6678" w:rsidP="00100669">
      <w:pPr>
        <w:rPr>
          <w:rFonts w:ascii="TH SarabunIT๙" w:hAnsi="TH SarabunIT๙" w:cs="TH SarabunIT๙" w:hint="cs"/>
          <w:b/>
          <w:bCs/>
          <w:color w:val="000000"/>
          <w:spacing w:val="-20"/>
          <w:sz w:val="2"/>
          <w:szCs w:val="2"/>
          <w:cs/>
        </w:rPr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-341630</wp:posOffset>
                </wp:positionV>
                <wp:extent cx="1397635" cy="286385"/>
                <wp:effectExtent l="1905" t="1270" r="635" b="0"/>
                <wp:wrapNone/>
                <wp:docPr id="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635" cy="286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F2067" w:rsidRDefault="008F2067">
                            <w:pPr>
                              <w:rPr>
                                <w:rFonts w:hint="cs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394.65pt;margin-top:-26.9pt;width:110.05pt;height:22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" stroked="f">
                <v:textbox>
                  <w:txbxContent>
                    <w:p w:rsidR="008F2067" w:rsidRDefault="008F2067">
                      <w:pPr>
                        <w:rPr>
                          <w:rFonts w:hint="cs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pacing w:val="-20"/>
          <w:sz w:val="58"/>
          <w:szCs w:val="58"/>
        </w:rPr>
        <w:drawing>
          <wp:inline distT="0" distB="0" distL="0" distR="0">
            <wp:extent cx="552450" cy="590550"/>
            <wp:effectExtent l="0" t="0" r="0" b="0"/>
            <wp:docPr id="2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4784725</wp:posOffset>
                </wp:positionH>
                <wp:positionV relativeFrom="paragraph">
                  <wp:posOffset>-205105</wp:posOffset>
                </wp:positionV>
                <wp:extent cx="963295" cy="301625"/>
                <wp:effectExtent l="12700" t="13970" r="5080" b="8255"/>
                <wp:wrapNone/>
                <wp:docPr id="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3295" cy="301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0669" w:rsidRPr="004533DA" w:rsidRDefault="00100669" w:rsidP="00100669">
                            <w:pPr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margin-left:376.75pt;margin-top:-16.15pt;width:75.85pt;height:23.75pt;z-index:2516567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" strokecolor="white">
                <v:textbox style="mso-fit-shape-to-text:t">
                  <w:txbxContent>
                    <w:p w:rsidR="00100669" w:rsidRPr="004533DA" w:rsidRDefault="00100669" w:rsidP="00100669">
                      <w:pPr>
                        <w:rPr>
                          <w:rFonts w:ascii="TH SarabunPSK" w:hAnsi="TH SarabunPSK" w:cs="TH SarabunPSK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00669" w:rsidRPr="00F0792A">
        <w:rPr>
          <w:rFonts w:ascii="TH SarabunIT๙" w:hAnsi="TH SarabunIT๙" w:cs="TH SarabunIT๙"/>
          <w:b/>
          <w:bCs/>
          <w:color w:val="000000"/>
          <w:spacing w:val="-20"/>
          <w:sz w:val="58"/>
          <w:szCs w:val="58"/>
          <w:cs/>
        </w:rPr>
        <w:tab/>
      </w:r>
      <w:r w:rsidR="00100669">
        <w:rPr>
          <w:rFonts w:ascii="TH SarabunIT๙" w:hAnsi="TH SarabunIT๙" w:cs="TH SarabunIT๙" w:hint="cs"/>
          <w:b/>
          <w:bCs/>
          <w:color w:val="000000"/>
          <w:spacing w:val="-20"/>
          <w:sz w:val="58"/>
          <w:szCs w:val="58"/>
          <w:cs/>
        </w:rPr>
        <w:tab/>
      </w:r>
      <w:r w:rsidR="00100669">
        <w:rPr>
          <w:rFonts w:ascii="TH SarabunIT๙" w:hAnsi="TH SarabunIT๙" w:cs="TH SarabunIT๙" w:hint="cs"/>
          <w:b/>
          <w:bCs/>
          <w:color w:val="000000"/>
          <w:spacing w:val="-20"/>
          <w:sz w:val="58"/>
          <w:szCs w:val="58"/>
          <w:cs/>
        </w:rPr>
        <w:tab/>
        <w:t xml:space="preserve">  </w:t>
      </w:r>
      <w:r w:rsidR="00100669" w:rsidRPr="00F0792A">
        <w:rPr>
          <w:rFonts w:ascii="TH SarabunIT๙" w:hAnsi="TH SarabunIT๙" w:cs="TH SarabunIT๙"/>
          <w:b/>
          <w:bCs/>
          <w:color w:val="000000"/>
          <w:spacing w:val="-20"/>
          <w:sz w:val="58"/>
          <w:szCs w:val="58"/>
          <w:cs/>
        </w:rPr>
        <w:t>บันทึกข้อความ</w:t>
      </w:r>
    </w:p>
    <w:p w:rsidR="00100669" w:rsidRPr="00F0792A" w:rsidRDefault="00100669" w:rsidP="00661A1D">
      <w:pPr>
        <w:tabs>
          <w:tab w:val="left" w:pos="9000"/>
        </w:tabs>
        <w:rPr>
          <w:rFonts w:ascii="TH SarabunIT๙" w:hAnsi="TH SarabunIT๙" w:cs="TH SarabunIT๙" w:hint="cs"/>
          <w:noProof/>
          <w:sz w:val="32"/>
          <w:szCs w:val="32"/>
          <w:cs/>
        </w:rPr>
      </w:pPr>
      <w:r w:rsidRPr="00F0792A">
        <w:rPr>
          <w:rFonts w:ascii="TH SarabunIT๙" w:hAnsi="TH SarabunIT๙" w:cs="TH SarabunIT๙"/>
          <w:b/>
          <w:bCs/>
          <w:sz w:val="40"/>
          <w:szCs w:val="40"/>
          <w:cs/>
        </w:rPr>
        <w:t>ส่วนราชการ</w:t>
      </w:r>
      <w:r w:rsidRPr="00F0792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00669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313EC0">
        <w:rPr>
          <w:rFonts w:ascii="TH SarabunIT๙" w:hAnsi="TH SarabunIT๙" w:cs="TH SarabunIT๙" w:hint="cs"/>
          <w:sz w:val="32"/>
          <w:szCs w:val="32"/>
          <w:u w:val="dotted"/>
          <w:cs/>
        </w:rPr>
        <w:t>(งาน/ฝ่าย</w:t>
      </w:r>
      <w:r w:rsidR="0001676A">
        <w:rPr>
          <w:rFonts w:ascii="TH SarabunIT๙" w:hAnsi="TH SarabunIT๙" w:cs="TH SarabunIT๙" w:hint="cs"/>
          <w:sz w:val="32"/>
          <w:szCs w:val="32"/>
          <w:u w:val="dotted"/>
          <w:cs/>
        </w:rPr>
        <w:t>)</w:t>
      </w:r>
      <w:r w:rsidR="00313EC0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</w:t>
      </w:r>
      <w:r w:rsidR="008F2067">
        <w:rPr>
          <w:rFonts w:ascii="TH SarabunIT๙" w:hAnsi="TH SarabunIT๙" w:cs="TH SarabunIT๙" w:hint="cs"/>
          <w:sz w:val="32"/>
          <w:szCs w:val="32"/>
          <w:u w:val="dotted"/>
          <w:cs/>
        </w:rPr>
        <w:t>โรงพยาบาลท่าวุ้ง</w:t>
      </w:r>
      <w:r w:rsidRPr="00100669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       </w:t>
      </w:r>
      <w:r w:rsidRPr="00100669">
        <w:rPr>
          <w:rFonts w:ascii="TH SarabunIT๙" w:hAnsi="TH SarabunIT๙" w:cs="TH SarabunIT๙" w:hint="cs"/>
          <w:noProof/>
          <w:sz w:val="32"/>
          <w:szCs w:val="32"/>
          <w:u w:val="dotted"/>
          <w:cs/>
        </w:rPr>
        <w:tab/>
      </w:r>
    </w:p>
    <w:p w:rsidR="00100669" w:rsidRPr="00F0792A" w:rsidRDefault="00100669" w:rsidP="00100669">
      <w:pPr>
        <w:tabs>
          <w:tab w:val="left" w:pos="4500"/>
          <w:tab w:val="left" w:pos="9000"/>
        </w:tabs>
        <w:rPr>
          <w:rFonts w:ascii="TH SarabunIT๙" w:hAnsi="TH SarabunIT๙" w:cs="TH SarabunIT๙" w:hint="cs"/>
          <w:sz w:val="32"/>
          <w:szCs w:val="32"/>
          <w:cs/>
        </w:rPr>
      </w:pPr>
      <w:r w:rsidRPr="00F0792A">
        <w:rPr>
          <w:rFonts w:ascii="TH SarabunIT๙" w:hAnsi="TH SarabunIT๙" w:cs="TH SarabunIT๙"/>
          <w:b/>
          <w:bCs/>
          <w:sz w:val="40"/>
          <w:szCs w:val="40"/>
          <w:cs/>
        </w:rPr>
        <w:t>ที่</w:t>
      </w:r>
      <w:r w:rsidRPr="00F0792A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ลบ 0033. 303 </w:t>
      </w:r>
      <w:r w:rsidRPr="00F0792A">
        <w:rPr>
          <w:rFonts w:ascii="TH SarabunIT๙" w:hAnsi="TH SarabunIT๙" w:cs="TH SarabunIT๙"/>
          <w:sz w:val="32"/>
          <w:szCs w:val="32"/>
          <w:cs/>
        </w:rPr>
        <w:t>/</w:t>
      </w:r>
      <w:r w:rsidRPr="00100669">
        <w:rPr>
          <w:rFonts w:ascii="TH SarabunIT๙" w:hAnsi="TH SarabunIT๙" w:cs="TH SarabunIT๙"/>
          <w:b/>
          <w:bCs/>
          <w:sz w:val="40"/>
          <w:szCs w:val="40"/>
          <w:u w:val="dotted"/>
          <w:cs/>
        </w:rPr>
        <w:tab/>
      </w:r>
      <w:r w:rsidRPr="00F0792A">
        <w:rPr>
          <w:rFonts w:ascii="TH SarabunIT๙" w:hAnsi="TH SarabunIT๙" w:cs="TH SarabunIT๙"/>
          <w:b/>
          <w:bCs/>
          <w:sz w:val="40"/>
          <w:szCs w:val="40"/>
          <w:cs/>
        </w:rPr>
        <w:t>วันที่</w:t>
      </w:r>
      <w:r w:rsidRPr="00100669">
        <w:rPr>
          <w:rFonts w:ascii="TH SarabunIT๙" w:hAnsi="TH SarabunIT๙" w:cs="TH SarabunIT๙" w:hint="cs"/>
          <w:b/>
          <w:bCs/>
          <w:sz w:val="38"/>
          <w:szCs w:val="38"/>
          <w:u w:val="dotted"/>
          <w:cs/>
        </w:rPr>
        <w:tab/>
      </w:r>
      <w:r w:rsidRPr="00F0792A">
        <w:rPr>
          <w:rFonts w:ascii="TH SarabunIT๙" w:hAnsi="TH SarabunIT๙" w:cs="TH SarabunIT๙"/>
          <w:b/>
          <w:bCs/>
          <w:sz w:val="38"/>
          <w:szCs w:val="38"/>
          <w:cs/>
        </w:rPr>
        <w:t xml:space="preserve"> </w:t>
      </w:r>
      <w:r w:rsidRPr="00F0792A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100669" w:rsidRDefault="00100669" w:rsidP="00100669">
      <w:pPr>
        <w:tabs>
          <w:tab w:val="left" w:pos="9000"/>
        </w:tabs>
        <w:rPr>
          <w:rFonts w:ascii="TH SarabunIT๙" w:hAnsi="TH SarabunIT๙" w:cs="TH SarabunIT๙"/>
          <w:sz w:val="32"/>
          <w:szCs w:val="32"/>
        </w:rPr>
      </w:pPr>
      <w:r w:rsidRPr="00F0792A">
        <w:rPr>
          <w:rFonts w:ascii="TH SarabunIT๙" w:hAnsi="TH SarabunIT๙" w:cs="TH SarabunIT๙"/>
          <w:b/>
          <w:bCs/>
          <w:sz w:val="40"/>
          <w:szCs w:val="40"/>
          <w:cs/>
        </w:rPr>
        <w:t>เรื่อง</w:t>
      </w:r>
      <w:r w:rsidRPr="00F0792A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13EC0">
        <w:rPr>
          <w:rFonts w:ascii="TH SarabunIT๙" w:hAnsi="TH SarabunIT๙" w:cs="TH SarabunIT๙" w:hint="cs"/>
          <w:sz w:val="32"/>
          <w:szCs w:val="32"/>
          <w:cs/>
        </w:rPr>
        <w:t>ขออนุมัติ</w:t>
      </w:r>
      <w:r w:rsidR="0001676A">
        <w:rPr>
          <w:rFonts w:ascii="TH SarabunIT๙" w:hAnsi="TH SarabunIT๙" w:cs="TH SarabunIT๙" w:hint="cs"/>
          <w:sz w:val="32"/>
          <w:szCs w:val="32"/>
          <w:cs/>
        </w:rPr>
        <w:t>ใช้รถยนต์ส่วนตัวเดินทางไปราชการ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100669" w:rsidRPr="00F0792A" w:rsidRDefault="00100669" w:rsidP="00100669">
      <w:pPr>
        <w:tabs>
          <w:tab w:val="left" w:pos="9000"/>
        </w:tabs>
        <w:spacing w:before="120"/>
        <w:rPr>
          <w:rFonts w:ascii="TH SarabunIT๙" w:hAnsi="TH SarabunIT๙" w:cs="TH SarabunIT๙"/>
          <w:sz w:val="32"/>
          <w:szCs w:val="32"/>
        </w:rPr>
      </w:pPr>
      <w:r w:rsidRPr="00661A1D">
        <w:rPr>
          <w:rFonts w:ascii="TH SarabunIT๙" w:hAnsi="TH SarabunIT๙" w:cs="TH SarabunIT๙"/>
          <w:b/>
          <w:bCs/>
          <w:sz w:val="32"/>
          <w:szCs w:val="32"/>
          <w:cs/>
        </w:rPr>
        <w:t>เรียน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ผู้อำนวยการโรงพยาบาลท่าวุ้ง</w:t>
      </w:r>
    </w:p>
    <w:p w:rsidR="00313EC0" w:rsidRDefault="00100669" w:rsidP="00313EC0">
      <w:pPr>
        <w:rPr>
          <w:rFonts w:ascii="TH SarabunIT๙" w:hAnsi="TH SarabunIT๙" w:cs="TH SarabunIT๙" w:hint="cs"/>
          <w:sz w:val="32"/>
          <w:szCs w:val="32"/>
        </w:rPr>
      </w:pPr>
      <w:r w:rsidRPr="00F0792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F0792A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F0792A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="00313EC0">
        <w:rPr>
          <w:rFonts w:ascii="TH SarabunIT๙" w:hAnsi="TH SarabunIT๙" w:cs="TH SarabunIT๙" w:hint="cs"/>
          <w:sz w:val="32"/>
          <w:szCs w:val="32"/>
          <w:cs/>
        </w:rPr>
        <w:t>ด้วยข้าพเจ้า</w:t>
      </w:r>
      <w:r w:rsidR="00313EC0" w:rsidRPr="00313EC0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313EC0" w:rsidRPr="00313EC0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313EC0" w:rsidRPr="00313EC0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313EC0" w:rsidRPr="00313EC0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313EC0" w:rsidRPr="00313EC0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313EC0"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 w:rsidR="00313EC0">
        <w:rPr>
          <w:rFonts w:ascii="TH SarabunIT๙" w:hAnsi="TH SarabunIT๙" w:cs="TH SarabunIT๙" w:hint="cs"/>
          <w:sz w:val="32"/>
          <w:szCs w:val="32"/>
          <w:cs/>
        </w:rPr>
        <w:tab/>
      </w:r>
      <w:r w:rsidR="00313EC0" w:rsidRPr="00313EC0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313EC0" w:rsidRPr="00313EC0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313EC0" w:rsidRPr="00313EC0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:rsidR="00313EC0" w:rsidRDefault="00313EC0" w:rsidP="00313EC0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ได้รับคำสั่ง/บันทึก</w:t>
      </w:r>
      <w:r w:rsidRPr="00313EC0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313EC0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313EC0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313EC0">
        <w:rPr>
          <w:rFonts w:ascii="TH SarabunIT๙" w:hAnsi="TH SarabunIT๙" w:cs="TH SarabunIT๙" w:hint="cs"/>
          <w:sz w:val="32"/>
          <w:szCs w:val="32"/>
          <w:cs/>
        </w:rPr>
        <w:t>ลงวันที่</w:t>
      </w:r>
      <w:r w:rsidRPr="00313EC0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313EC0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313EC0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313EC0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313EC0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313EC0">
        <w:rPr>
          <w:rFonts w:ascii="TH SarabunIT๙" w:hAnsi="TH SarabunIT๙" w:cs="TH SarabunIT๙" w:hint="cs"/>
          <w:sz w:val="32"/>
          <w:szCs w:val="32"/>
          <w:cs/>
        </w:rPr>
        <w:t>ให้ข้าพเจ้าเดินทางไปราชการ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เพื่อเข้ารับการประชุม/อบรม/สัมมนา เรื่อง</w:t>
      </w:r>
      <w:r w:rsidRPr="00313EC0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313EC0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313EC0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313EC0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313EC0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:rsidR="00313EC0" w:rsidRDefault="00313EC0" w:rsidP="00313EC0">
      <w:pPr>
        <w:rPr>
          <w:rFonts w:ascii="TH SarabunIT๙" w:hAnsi="TH SarabunIT๙" w:cs="TH SarabunIT๙" w:hint="cs"/>
          <w:sz w:val="32"/>
          <w:szCs w:val="32"/>
        </w:rPr>
      </w:pPr>
      <w:r w:rsidRPr="00313EC0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313EC0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313EC0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313EC0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313EC0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313EC0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313EC0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313EC0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313EC0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:rsidR="00313EC0" w:rsidRDefault="00313EC0" w:rsidP="00313EC0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ระหว่างวันที่</w:t>
      </w:r>
      <w:r w:rsidRPr="00313EC0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313EC0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313EC0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313EC0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ณ </w:t>
      </w:r>
      <w:r w:rsidRPr="00313EC0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313EC0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313EC0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313EC0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:rsidR="00661A1D" w:rsidRDefault="0001676A" w:rsidP="00661A1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ในการเดินทางไปราชการในครั้งนี้ เพื่อให้เกิดความคล่องตัวสะดวก รวดเร็ว ทันต่อกำหนดเวลา ข้าพเจ้ามีความจำเป็นต้องใช้รถยนต์ส่วนตัว ยี่ห้อ</w:t>
      </w:r>
      <w:r w:rsidRPr="0001676A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01676A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01676A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01676A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01676A">
        <w:rPr>
          <w:rFonts w:ascii="TH SarabunIT๙" w:hAnsi="TH SarabunIT๙" w:cs="TH SarabunIT๙" w:hint="cs"/>
          <w:sz w:val="32"/>
          <w:szCs w:val="32"/>
          <w:cs/>
        </w:rPr>
        <w:t>หมายเลขทะเบียน</w:t>
      </w:r>
      <w:r w:rsidRPr="0001676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01676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01676A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01676A" w:rsidRDefault="0001676A" w:rsidP="00661A1D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ใช้เป็นพาหนะในการเดินทาง ระยะทางจาก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1676A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01676A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01676A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01676A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01676A">
        <w:rPr>
          <w:rFonts w:ascii="TH SarabunIT๙" w:hAnsi="TH SarabunIT๙" w:cs="TH SarabunIT๙" w:hint="cs"/>
          <w:sz w:val="32"/>
          <w:szCs w:val="32"/>
          <w:cs/>
        </w:rPr>
        <w:t>ถึง</w:t>
      </w:r>
      <w:r w:rsidRPr="0001676A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01676A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01676A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:rsidR="0001676A" w:rsidRDefault="0001676A" w:rsidP="00661A1D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ระยะทางโดยประมาณ</w:t>
      </w:r>
      <w:r w:rsidRPr="0001676A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01676A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กิโลเมตร รวมระยะทางไป - กลับ ประมาณ</w:t>
      </w:r>
      <w:r w:rsidRPr="0001676A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01676A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01676A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กิโลเมตร</w:t>
      </w:r>
    </w:p>
    <w:p w:rsidR="0001676A" w:rsidRDefault="0001676A" w:rsidP="00661A1D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ข้าพเจ้าขอใช้สิทธิ์ในการเบิกเงินค่าชดเชยน้ำมัน โดยข้าพเจ้าจะนำส่งหลักฐานขอเบิกเมื่อกลับจากราชการ</w:t>
      </w:r>
    </w:p>
    <w:p w:rsidR="00661A1D" w:rsidRDefault="00661A1D" w:rsidP="00661A1D">
      <w:pPr>
        <w:spacing w:before="120"/>
        <w:ind w:firstLine="144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จึงเรียนมาเพื่อโปรดพิจารณา</w:t>
      </w:r>
    </w:p>
    <w:p w:rsidR="0001676A" w:rsidRDefault="0001676A" w:rsidP="0001676A">
      <w:pPr>
        <w:spacing w:before="120"/>
        <w:ind w:firstLine="1440"/>
        <w:rPr>
          <w:rFonts w:ascii="TH SarabunIT๙" w:hAnsi="TH SarabunIT๙" w:cs="TH SarabunIT๙"/>
          <w:sz w:val="32"/>
          <w:szCs w:val="32"/>
        </w:rPr>
      </w:pPr>
      <w:r w:rsidRPr="0001676A">
        <w:rPr>
          <w:rFonts w:ascii="TH SarabunIT๙" w:hAnsi="TH SarabunIT๙" w:cs="TH SarabunIT๙" w:hint="cs"/>
          <w:sz w:val="32"/>
          <w:szCs w:val="32"/>
          <w:cs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อนุมัติให้ใช้รถยนต์ส่วนตัวเดินทางไปราชการครั้งนี้</w:t>
      </w:r>
    </w:p>
    <w:p w:rsidR="00100669" w:rsidRPr="00F0792A" w:rsidRDefault="0001676A" w:rsidP="00661A1D">
      <w:pPr>
        <w:spacing w:before="120"/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 อนุมัติให้ใช้สิทธิ์เบิกค่าชดเชยน้ำมันเชื้อเพลิงได้ตามระเบียบ</w:t>
      </w:r>
      <w:r w:rsidR="00100669">
        <w:rPr>
          <w:rFonts w:ascii="TH SarabunIT๙" w:hAnsi="TH SarabunIT๙" w:cs="TH SarabunIT๙" w:hint="cs"/>
          <w:sz w:val="32"/>
          <w:szCs w:val="32"/>
          <w:cs/>
        </w:rPr>
        <w:br/>
      </w:r>
    </w:p>
    <w:p w:rsidR="00B14A6B" w:rsidRDefault="00100669" w:rsidP="00661A1D">
      <w:pPr>
        <w:ind w:firstLine="141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(ลงชื่อ)...................................................</w:t>
      </w:r>
      <w:r w:rsidR="00313EC0">
        <w:rPr>
          <w:rFonts w:ascii="TH SarabunIT๙" w:hAnsi="TH SarabunIT๙" w:cs="TH SarabunIT๙" w:hint="cs"/>
          <w:sz w:val="32"/>
          <w:szCs w:val="32"/>
          <w:cs/>
        </w:rPr>
        <w:t>ผู้ขออนุมัติ</w:t>
      </w:r>
      <w:r w:rsidR="0001676A">
        <w:rPr>
          <w:rFonts w:ascii="TH SarabunIT๙" w:hAnsi="TH SarabunIT๙" w:cs="TH SarabunIT๙" w:hint="cs"/>
          <w:sz w:val="32"/>
          <w:szCs w:val="32"/>
          <w:cs/>
        </w:rPr>
        <w:br/>
        <w:t xml:space="preserve"> </w:t>
      </w:r>
      <w:r w:rsidR="0001676A">
        <w:rPr>
          <w:rFonts w:ascii="TH SarabunIT๙" w:hAnsi="TH SarabunIT๙" w:cs="TH SarabunIT๙" w:hint="cs"/>
          <w:sz w:val="32"/>
          <w:szCs w:val="32"/>
          <w:cs/>
        </w:rPr>
        <w:tab/>
      </w:r>
      <w:r w:rsidR="0001676A">
        <w:rPr>
          <w:rFonts w:ascii="TH SarabunIT๙" w:hAnsi="TH SarabunIT๙" w:cs="TH SarabunIT๙" w:hint="cs"/>
          <w:sz w:val="32"/>
          <w:szCs w:val="32"/>
          <w:cs/>
        </w:rPr>
        <w:tab/>
      </w:r>
      <w:r w:rsidR="0001676A">
        <w:rPr>
          <w:rFonts w:ascii="TH SarabunIT๙" w:hAnsi="TH SarabunIT๙" w:cs="TH SarabunIT๙" w:hint="cs"/>
          <w:sz w:val="32"/>
          <w:szCs w:val="32"/>
          <w:cs/>
        </w:rPr>
        <w:tab/>
      </w:r>
      <w:r w:rsidR="0001676A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(...................................................)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1676A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ตำแหน่ง..............................</w:t>
      </w:r>
      <w:r w:rsidR="00661A1D">
        <w:rPr>
          <w:rFonts w:ascii="TH SarabunIT๙" w:hAnsi="TH SarabunIT๙" w:cs="TH SarabunIT๙" w:hint="cs"/>
          <w:sz w:val="32"/>
          <w:szCs w:val="32"/>
          <w:cs/>
        </w:rPr>
        <w:t>....................</w:t>
      </w:r>
    </w:p>
    <w:p w:rsidR="00313EC0" w:rsidRDefault="00313EC0" w:rsidP="00661A1D">
      <w:pPr>
        <w:ind w:firstLine="1412"/>
        <w:rPr>
          <w:rFonts w:ascii="TH SarabunIT๙" w:hAnsi="TH SarabunIT๙" w:cs="TH SarabunIT๙"/>
          <w:sz w:val="32"/>
          <w:szCs w:val="32"/>
        </w:rPr>
      </w:pPr>
    </w:p>
    <w:p w:rsidR="00B14A6B" w:rsidRPr="00100669" w:rsidRDefault="00B14A6B" w:rsidP="00B14A6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00669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เรียน  ผู้อำนวยการโรงพยาบาลท่าวุ้ง</w:t>
      </w:r>
      <w:r w:rsidR="009811FF" w:rsidRPr="001006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811FF" w:rsidRPr="001006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811FF" w:rsidRPr="001006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811FF" w:rsidRPr="00100669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B14A6B" w:rsidRDefault="00B14A6B" w:rsidP="00B14A6B">
      <w:pPr>
        <w:rPr>
          <w:rFonts w:ascii="TH SarabunIT๙" w:hAnsi="TH SarabunIT๙" w:cs="TH SarabunIT๙" w:hint="cs"/>
          <w:sz w:val="32"/>
          <w:szCs w:val="32"/>
          <w:cs/>
        </w:rPr>
      </w:pPr>
      <w:r w:rsidRPr="00B14A6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- เห็นควรพิจารณาอนุมัติ</w:t>
      </w:r>
      <w:r w:rsidR="009811FF">
        <w:rPr>
          <w:rFonts w:ascii="TH SarabunIT๙" w:hAnsi="TH SarabunIT๙" w:cs="TH SarabunIT๙"/>
          <w:sz w:val="32"/>
          <w:szCs w:val="32"/>
        </w:rPr>
        <w:tab/>
      </w:r>
      <w:r w:rsidR="009811FF">
        <w:rPr>
          <w:rFonts w:ascii="TH SarabunIT๙" w:hAnsi="TH SarabunIT๙" w:cs="TH SarabunIT๙"/>
          <w:sz w:val="32"/>
          <w:szCs w:val="32"/>
        </w:rPr>
        <w:tab/>
      </w:r>
      <w:r w:rsidR="009811FF">
        <w:rPr>
          <w:rFonts w:ascii="TH SarabunIT๙" w:hAnsi="TH SarabunIT๙" w:cs="TH SarabunIT๙"/>
          <w:sz w:val="32"/>
          <w:szCs w:val="32"/>
        </w:rPr>
        <w:tab/>
      </w:r>
      <w:r w:rsidR="009811FF">
        <w:rPr>
          <w:rFonts w:ascii="TH SarabunIT๙" w:hAnsi="TH SarabunIT๙" w:cs="TH SarabunIT๙"/>
          <w:sz w:val="32"/>
          <w:szCs w:val="32"/>
        </w:rPr>
        <w:tab/>
      </w:r>
      <w:r w:rsidR="00313EC0">
        <w:rPr>
          <w:rFonts w:ascii="TH SarabunIT๙" w:hAnsi="TH SarabunIT๙" w:cs="TH SarabunIT๙"/>
          <w:sz w:val="32"/>
          <w:szCs w:val="32"/>
        </w:rPr>
        <w:t xml:space="preserve">                    </w:t>
      </w:r>
      <w:r w:rsidR="00313EC0" w:rsidRPr="00313EC0">
        <w:rPr>
          <w:rFonts w:ascii="TH SarabunIT๙" w:hAnsi="TH SarabunIT๙" w:cs="TH SarabunIT๙" w:hint="cs"/>
          <w:b/>
          <w:bCs/>
          <w:sz w:val="32"/>
          <w:szCs w:val="32"/>
          <w:cs/>
        </w:rPr>
        <w:t>อนุมัติ</w:t>
      </w:r>
    </w:p>
    <w:p w:rsidR="00B14A6B" w:rsidRDefault="00B14A6B" w:rsidP="00B14A6B">
      <w:pPr>
        <w:rPr>
          <w:rFonts w:ascii="TH SarabunIT๙" w:hAnsi="TH SarabunIT๙" w:cs="TH SarabunIT๙" w:hint="cs"/>
          <w:sz w:val="32"/>
          <w:szCs w:val="32"/>
        </w:rPr>
      </w:pPr>
    </w:p>
    <w:p w:rsidR="00B14A6B" w:rsidRDefault="00B14A6B" w:rsidP="00B14A6B">
      <w:pPr>
        <w:rPr>
          <w:rFonts w:ascii="TH SarabunIT๙" w:hAnsi="TH SarabunIT๙" w:cs="TH SarabunIT๙" w:hint="cs"/>
          <w:sz w:val="32"/>
          <w:szCs w:val="32"/>
        </w:rPr>
      </w:pPr>
    </w:p>
    <w:p w:rsidR="009811FF" w:rsidRDefault="00B14A6B" w:rsidP="009811F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...................................................</w:t>
      </w:r>
      <w:r w:rsidR="009811FF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9811FF">
        <w:rPr>
          <w:rFonts w:ascii="TH SarabunIT๙" w:hAnsi="TH SarabunIT๙" w:cs="TH SarabunIT๙" w:hint="cs"/>
          <w:sz w:val="32"/>
          <w:szCs w:val="32"/>
          <w:cs/>
        </w:rPr>
        <w:tab/>
      </w:r>
      <w:r w:rsidR="009811FF">
        <w:rPr>
          <w:rFonts w:ascii="TH SarabunIT๙" w:hAnsi="TH SarabunIT๙" w:cs="TH SarabunIT๙" w:hint="cs"/>
          <w:sz w:val="32"/>
          <w:szCs w:val="32"/>
          <w:cs/>
        </w:rPr>
        <w:tab/>
      </w:r>
      <w:r w:rsidR="009811FF">
        <w:rPr>
          <w:rFonts w:ascii="TH SarabunIT๙" w:hAnsi="TH SarabunIT๙" w:cs="TH SarabunIT๙" w:hint="cs"/>
          <w:sz w:val="32"/>
          <w:szCs w:val="32"/>
          <w:cs/>
        </w:rPr>
        <w:tab/>
      </w:r>
      <w:r w:rsidR="009811FF">
        <w:rPr>
          <w:rFonts w:ascii="TH SarabunIT๙" w:hAnsi="TH SarabunIT๙" w:cs="TH SarabunIT๙" w:hint="cs"/>
          <w:sz w:val="32"/>
          <w:szCs w:val="32"/>
          <w:cs/>
        </w:rPr>
        <w:tab/>
      </w:r>
      <w:r w:rsidR="00313EC0">
        <w:rPr>
          <w:rFonts w:ascii="TH SarabunIT๙" w:hAnsi="TH SarabunIT๙" w:cs="TH SarabunIT๙"/>
          <w:sz w:val="32"/>
          <w:szCs w:val="32"/>
        </w:rPr>
        <w:t>……………………………………….</w:t>
      </w:r>
    </w:p>
    <w:p w:rsidR="009811FF" w:rsidRDefault="009811FF" w:rsidP="009811FF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(..................................................)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13EC0">
        <w:rPr>
          <w:rFonts w:ascii="TH SarabunIT๙" w:hAnsi="TH SarabunIT๙" w:cs="TH SarabunIT๙" w:hint="cs"/>
          <w:sz w:val="32"/>
          <w:szCs w:val="32"/>
          <w:cs/>
        </w:rPr>
        <w:t xml:space="preserve"> (นายวรากร  คำน้อย)</w:t>
      </w:r>
    </w:p>
    <w:p w:rsidR="00B14A6B" w:rsidRPr="00313EC0" w:rsidRDefault="009811FF" w:rsidP="00B14A6B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ตำแหน่ง.......................................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13EC0">
        <w:rPr>
          <w:rFonts w:ascii="TH SarabunIT๙" w:hAnsi="TH SarabunIT๙" w:cs="TH SarabunIT๙" w:hint="cs"/>
          <w:sz w:val="32"/>
          <w:szCs w:val="32"/>
          <w:cs/>
        </w:rPr>
        <w:t xml:space="preserve">    นายแพทย์ชำนาญการพิเศษ  รักษาการในตำแหน่ง</w:t>
      </w:r>
    </w:p>
    <w:p w:rsidR="00B14A6B" w:rsidRDefault="00B14A6B" w:rsidP="00B14A6B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13EC0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(หัวหน้ากลุ่มงาน)</w:t>
      </w:r>
      <w:r w:rsidR="00313EC0">
        <w:rPr>
          <w:rFonts w:ascii="TH SarabunIT๙" w:hAnsi="TH SarabunIT๙" w:cs="TH SarabunIT๙"/>
          <w:sz w:val="32"/>
          <w:szCs w:val="32"/>
        </w:rPr>
        <w:tab/>
      </w:r>
      <w:r w:rsidR="00313EC0">
        <w:rPr>
          <w:rFonts w:ascii="TH SarabunIT๙" w:hAnsi="TH SarabunIT๙" w:cs="TH SarabunIT๙"/>
          <w:sz w:val="32"/>
          <w:szCs w:val="32"/>
        </w:rPr>
        <w:tab/>
      </w:r>
      <w:r w:rsidR="00313EC0">
        <w:rPr>
          <w:rFonts w:ascii="TH SarabunIT๙" w:hAnsi="TH SarabunIT๙" w:cs="TH SarabunIT๙"/>
          <w:sz w:val="32"/>
          <w:szCs w:val="32"/>
        </w:rPr>
        <w:tab/>
      </w:r>
      <w:r w:rsidR="00313EC0">
        <w:rPr>
          <w:rFonts w:ascii="TH SarabunIT๙" w:hAnsi="TH SarabunIT๙" w:cs="TH SarabunIT๙"/>
          <w:sz w:val="32"/>
          <w:szCs w:val="32"/>
        </w:rPr>
        <w:tab/>
        <w:t xml:space="preserve">         </w:t>
      </w:r>
      <w:r w:rsidR="00313EC0">
        <w:rPr>
          <w:rFonts w:ascii="TH SarabunIT๙" w:hAnsi="TH SarabunIT๙" w:cs="TH SarabunIT๙" w:hint="cs"/>
          <w:sz w:val="32"/>
          <w:szCs w:val="32"/>
          <w:cs/>
        </w:rPr>
        <w:t>ผู้อำนวยการโรงพยาบาลท่าวุ้ง</w:t>
      </w:r>
    </w:p>
    <w:p w:rsidR="009811FF" w:rsidRDefault="009811FF" w:rsidP="00B14A6B">
      <w:pPr>
        <w:rPr>
          <w:rFonts w:ascii="TH SarabunIT๙" w:hAnsi="TH SarabunIT๙" w:cs="TH SarabunIT๙"/>
          <w:sz w:val="32"/>
          <w:szCs w:val="32"/>
        </w:rPr>
      </w:pPr>
    </w:p>
    <w:p w:rsidR="00FE0655" w:rsidRDefault="00FE0655" w:rsidP="00B14A6B">
      <w:pPr>
        <w:rPr>
          <w:rFonts w:ascii="TH SarabunIT๙" w:hAnsi="TH SarabunIT๙" w:cs="TH SarabunIT๙" w:hint="cs"/>
          <w:sz w:val="32"/>
          <w:szCs w:val="32"/>
        </w:rPr>
      </w:pPr>
    </w:p>
    <w:p w:rsidR="00661A1D" w:rsidRDefault="00661A1D" w:rsidP="00B14A6B">
      <w:pPr>
        <w:rPr>
          <w:rFonts w:ascii="TH SarabunIT๙" w:hAnsi="TH SarabunIT๙" w:cs="TH SarabunIT๙" w:hint="cs"/>
          <w:sz w:val="32"/>
          <w:szCs w:val="32"/>
        </w:rPr>
      </w:pPr>
    </w:p>
    <w:p w:rsidR="00661A1D" w:rsidRDefault="00661A1D" w:rsidP="00B14A6B">
      <w:pPr>
        <w:rPr>
          <w:rFonts w:ascii="TH SarabunIT๙" w:hAnsi="TH SarabunIT๙" w:cs="TH SarabunIT๙" w:hint="cs"/>
          <w:sz w:val="32"/>
          <w:szCs w:val="32"/>
        </w:rPr>
      </w:pPr>
    </w:p>
    <w:p w:rsidR="00661A1D" w:rsidRDefault="00661A1D" w:rsidP="00B14A6B">
      <w:pPr>
        <w:rPr>
          <w:rFonts w:ascii="TH SarabunIT๙" w:hAnsi="TH SarabunIT๙" w:cs="TH SarabunIT๙" w:hint="cs"/>
          <w:sz w:val="32"/>
          <w:szCs w:val="32"/>
        </w:rPr>
      </w:pPr>
    </w:p>
    <w:p w:rsidR="00661A1D" w:rsidRDefault="00661A1D" w:rsidP="00B14A6B">
      <w:pPr>
        <w:rPr>
          <w:rFonts w:ascii="TH SarabunIT๙" w:hAnsi="TH SarabunIT๙" w:cs="TH SarabunIT๙" w:hint="cs"/>
          <w:sz w:val="32"/>
          <w:szCs w:val="32"/>
        </w:rPr>
      </w:pPr>
    </w:p>
    <w:p w:rsidR="00B92DE7" w:rsidRDefault="00B92DE7" w:rsidP="00687DA8">
      <w:pPr>
        <w:rPr>
          <w:rFonts w:ascii="TH SarabunIT๙" w:hAnsi="TH SarabunIT๙" w:cs="TH SarabunIT๙" w:hint="cs"/>
          <w:sz w:val="32"/>
          <w:szCs w:val="32"/>
          <w:cs/>
        </w:rPr>
      </w:pPr>
    </w:p>
    <w:p w:rsidR="00672F40" w:rsidRPr="00F0792A" w:rsidRDefault="00672F40" w:rsidP="00A275A4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 w:hint="cs"/>
          <w:sz w:val="32"/>
          <w:szCs w:val="32"/>
          <w:cs/>
        </w:rPr>
      </w:pPr>
    </w:p>
    <w:sectPr w:rsidR="00672F40" w:rsidRPr="00F0792A" w:rsidSect="009F271C">
      <w:headerReference w:type="even" r:id="rId10"/>
      <w:pgSz w:w="11906" w:h="16838" w:code="9"/>
      <w:pgMar w:top="851" w:right="1134" w:bottom="1134" w:left="1701" w:header="1418" w:footer="720" w:gutter="0"/>
      <w:pgNumType w:fmt="thaiNumber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07E2" w:rsidRDefault="005407E2">
      <w:r>
        <w:separator/>
      </w:r>
    </w:p>
  </w:endnote>
  <w:endnote w:type="continuationSeparator" w:id="0">
    <w:p w:rsidR="005407E2" w:rsidRDefault="005407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07E2" w:rsidRDefault="005407E2">
      <w:r>
        <w:separator/>
      </w:r>
    </w:p>
  </w:footnote>
  <w:footnote w:type="continuationSeparator" w:id="0">
    <w:p w:rsidR="005407E2" w:rsidRDefault="005407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6F55" w:rsidRDefault="00206F55" w:rsidP="005D37D5">
    <w:pPr>
      <w:pStyle w:val="a5"/>
      <w:framePr w:wrap="around" w:vAnchor="text" w:hAnchor="margin" w:xAlign="center" w:y="1"/>
      <w:rPr>
        <w:rStyle w:val="a6"/>
      </w:rPr>
    </w:pPr>
    <w:r>
      <w:rPr>
        <w:rStyle w:val="a6"/>
        <w:cs/>
      </w:rPr>
      <w:fldChar w:fldCharType="begin"/>
    </w:r>
    <w:r>
      <w:rPr>
        <w:rStyle w:val="a6"/>
      </w:rPr>
      <w:instrText xml:space="preserve">PAGE  </w:instrText>
    </w:r>
    <w:r>
      <w:rPr>
        <w:rStyle w:val="a6"/>
        <w:cs/>
      </w:rPr>
      <w:fldChar w:fldCharType="end"/>
    </w:r>
  </w:p>
  <w:p w:rsidR="00206F55" w:rsidRDefault="00206F5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9432E"/>
    <w:multiLevelType w:val="hybridMultilevel"/>
    <w:tmpl w:val="5776BD48"/>
    <w:lvl w:ilvl="0" w:tplc="AFD27AA4"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A82EB9"/>
    <w:multiLevelType w:val="hybridMultilevel"/>
    <w:tmpl w:val="7CECFDDC"/>
    <w:lvl w:ilvl="0" w:tplc="E2FA372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9A35EDA"/>
    <w:multiLevelType w:val="hybridMultilevel"/>
    <w:tmpl w:val="958E0C56"/>
    <w:lvl w:ilvl="0" w:tplc="05DC01F6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0C140A45"/>
    <w:multiLevelType w:val="hybridMultilevel"/>
    <w:tmpl w:val="1208384E"/>
    <w:lvl w:ilvl="0" w:tplc="986A9C14">
      <w:numFmt w:val="bullet"/>
      <w:lvlText w:val="-"/>
      <w:lvlJc w:val="left"/>
      <w:pPr>
        <w:ind w:left="180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12D36904"/>
    <w:multiLevelType w:val="hybridMultilevel"/>
    <w:tmpl w:val="C8C49592"/>
    <w:lvl w:ilvl="0" w:tplc="E452C95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14A53BF7"/>
    <w:multiLevelType w:val="hybridMultilevel"/>
    <w:tmpl w:val="7C207B40"/>
    <w:lvl w:ilvl="0" w:tplc="BA8E7936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14E72649"/>
    <w:multiLevelType w:val="hybridMultilevel"/>
    <w:tmpl w:val="AD2E2F30"/>
    <w:lvl w:ilvl="0" w:tplc="8B141BD8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1FCE5B6E"/>
    <w:multiLevelType w:val="hybridMultilevel"/>
    <w:tmpl w:val="87E24E0C"/>
    <w:lvl w:ilvl="0" w:tplc="0E4CF8EE">
      <w:numFmt w:val="bullet"/>
      <w:lvlText w:val="-"/>
      <w:lvlJc w:val="left"/>
      <w:pPr>
        <w:ind w:left="1772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4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2" w:hanging="360"/>
      </w:pPr>
      <w:rPr>
        <w:rFonts w:ascii="Wingdings" w:hAnsi="Wingdings" w:hint="default"/>
      </w:rPr>
    </w:lvl>
  </w:abstractNum>
  <w:abstractNum w:abstractNumId="8">
    <w:nsid w:val="1FD67CDF"/>
    <w:multiLevelType w:val="hybridMultilevel"/>
    <w:tmpl w:val="0EF2A118"/>
    <w:lvl w:ilvl="0" w:tplc="6C821F6E">
      <w:start w:val="1"/>
      <w:numFmt w:val="decimal"/>
      <w:lvlText w:val="%1."/>
      <w:lvlJc w:val="left"/>
      <w:pPr>
        <w:ind w:left="189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9">
    <w:nsid w:val="22217DB6"/>
    <w:multiLevelType w:val="hybridMultilevel"/>
    <w:tmpl w:val="7DEAF8D8"/>
    <w:lvl w:ilvl="0" w:tplc="FC6203C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284A4F09"/>
    <w:multiLevelType w:val="hybridMultilevel"/>
    <w:tmpl w:val="DFC2B864"/>
    <w:lvl w:ilvl="0" w:tplc="FC6203C2">
      <w:start w:val="1"/>
      <w:numFmt w:val="decimal"/>
      <w:lvlText w:val="%1."/>
      <w:lvlJc w:val="left"/>
      <w:pPr>
        <w:ind w:left="180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290D0BE4"/>
    <w:multiLevelType w:val="hybridMultilevel"/>
    <w:tmpl w:val="722A188E"/>
    <w:lvl w:ilvl="0" w:tplc="B2DC2BB0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97B1645"/>
    <w:multiLevelType w:val="hybridMultilevel"/>
    <w:tmpl w:val="190EB3AA"/>
    <w:lvl w:ilvl="0" w:tplc="B2DC2BB0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AD263A5"/>
    <w:multiLevelType w:val="hybridMultilevel"/>
    <w:tmpl w:val="6096B2C4"/>
    <w:lvl w:ilvl="0" w:tplc="051A1CC0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2BE41833"/>
    <w:multiLevelType w:val="hybridMultilevel"/>
    <w:tmpl w:val="70EC90D4"/>
    <w:lvl w:ilvl="0" w:tplc="8264AC10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3D884876"/>
    <w:multiLevelType w:val="hybridMultilevel"/>
    <w:tmpl w:val="4614E47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3E1E4FD1"/>
    <w:multiLevelType w:val="hybridMultilevel"/>
    <w:tmpl w:val="7DEAF8D8"/>
    <w:lvl w:ilvl="0" w:tplc="FC6203C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400B1458"/>
    <w:multiLevelType w:val="hybridMultilevel"/>
    <w:tmpl w:val="E6746C6A"/>
    <w:lvl w:ilvl="0" w:tplc="E408CD06">
      <w:start w:val="1"/>
      <w:numFmt w:val="bullet"/>
      <w:lvlText w:val="-"/>
      <w:lvlJc w:val="left"/>
      <w:pPr>
        <w:ind w:left="180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>
    <w:nsid w:val="41715F42"/>
    <w:multiLevelType w:val="hybridMultilevel"/>
    <w:tmpl w:val="B4D27F54"/>
    <w:lvl w:ilvl="0" w:tplc="4588D54E">
      <w:start w:val="1"/>
      <w:numFmt w:val="thaiNumbers"/>
      <w:lvlText w:val="%1."/>
      <w:lvlJc w:val="left"/>
      <w:pPr>
        <w:ind w:left="180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7" w:hanging="360"/>
      </w:pPr>
    </w:lvl>
    <w:lvl w:ilvl="2" w:tplc="0409001B" w:tentative="1">
      <w:start w:val="1"/>
      <w:numFmt w:val="lowerRoman"/>
      <w:lvlText w:val="%3."/>
      <w:lvlJc w:val="right"/>
      <w:pPr>
        <w:ind w:left="3247" w:hanging="180"/>
      </w:pPr>
    </w:lvl>
    <w:lvl w:ilvl="3" w:tplc="0409000F" w:tentative="1">
      <w:start w:val="1"/>
      <w:numFmt w:val="decimal"/>
      <w:lvlText w:val="%4."/>
      <w:lvlJc w:val="left"/>
      <w:pPr>
        <w:ind w:left="3967" w:hanging="360"/>
      </w:pPr>
    </w:lvl>
    <w:lvl w:ilvl="4" w:tplc="04090019" w:tentative="1">
      <w:start w:val="1"/>
      <w:numFmt w:val="lowerLetter"/>
      <w:lvlText w:val="%5."/>
      <w:lvlJc w:val="left"/>
      <w:pPr>
        <w:ind w:left="4687" w:hanging="360"/>
      </w:pPr>
    </w:lvl>
    <w:lvl w:ilvl="5" w:tplc="0409001B" w:tentative="1">
      <w:start w:val="1"/>
      <w:numFmt w:val="lowerRoman"/>
      <w:lvlText w:val="%6."/>
      <w:lvlJc w:val="right"/>
      <w:pPr>
        <w:ind w:left="5407" w:hanging="180"/>
      </w:pPr>
    </w:lvl>
    <w:lvl w:ilvl="6" w:tplc="0409000F" w:tentative="1">
      <w:start w:val="1"/>
      <w:numFmt w:val="decimal"/>
      <w:lvlText w:val="%7."/>
      <w:lvlJc w:val="left"/>
      <w:pPr>
        <w:ind w:left="6127" w:hanging="360"/>
      </w:pPr>
    </w:lvl>
    <w:lvl w:ilvl="7" w:tplc="04090019" w:tentative="1">
      <w:start w:val="1"/>
      <w:numFmt w:val="lowerLetter"/>
      <w:lvlText w:val="%8."/>
      <w:lvlJc w:val="left"/>
      <w:pPr>
        <w:ind w:left="6847" w:hanging="360"/>
      </w:pPr>
    </w:lvl>
    <w:lvl w:ilvl="8" w:tplc="0409001B" w:tentative="1">
      <w:start w:val="1"/>
      <w:numFmt w:val="lowerRoman"/>
      <w:lvlText w:val="%9."/>
      <w:lvlJc w:val="right"/>
      <w:pPr>
        <w:ind w:left="7567" w:hanging="180"/>
      </w:pPr>
    </w:lvl>
  </w:abstractNum>
  <w:abstractNum w:abstractNumId="19">
    <w:nsid w:val="43D15C70"/>
    <w:multiLevelType w:val="hybridMultilevel"/>
    <w:tmpl w:val="EA962E54"/>
    <w:lvl w:ilvl="0" w:tplc="0EAA0862">
      <w:numFmt w:val="bullet"/>
      <w:lvlText w:val="-"/>
      <w:lvlJc w:val="left"/>
      <w:pPr>
        <w:ind w:left="180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>
    <w:nsid w:val="4A4E4719"/>
    <w:multiLevelType w:val="hybridMultilevel"/>
    <w:tmpl w:val="230CFAB8"/>
    <w:lvl w:ilvl="0" w:tplc="F9C8F308">
      <w:numFmt w:val="bullet"/>
      <w:lvlText w:val="-"/>
      <w:lvlJc w:val="left"/>
      <w:pPr>
        <w:ind w:left="63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1">
    <w:nsid w:val="4E792EAC"/>
    <w:multiLevelType w:val="hybridMultilevel"/>
    <w:tmpl w:val="96665F6C"/>
    <w:lvl w:ilvl="0" w:tplc="0A141518">
      <w:start w:val="1"/>
      <w:numFmt w:val="bullet"/>
      <w:lvlText w:val="-"/>
      <w:lvlJc w:val="left"/>
      <w:pPr>
        <w:ind w:left="435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22">
    <w:nsid w:val="4F8574A9"/>
    <w:multiLevelType w:val="hybridMultilevel"/>
    <w:tmpl w:val="2F82E242"/>
    <w:lvl w:ilvl="0" w:tplc="024A37D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>
    <w:nsid w:val="508D6809"/>
    <w:multiLevelType w:val="hybridMultilevel"/>
    <w:tmpl w:val="32BCC5FA"/>
    <w:lvl w:ilvl="0" w:tplc="E90E73E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>
    <w:nsid w:val="58173413"/>
    <w:multiLevelType w:val="hybridMultilevel"/>
    <w:tmpl w:val="347A8370"/>
    <w:lvl w:ilvl="0" w:tplc="87EA96F8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>
    <w:nsid w:val="594A24D1"/>
    <w:multiLevelType w:val="hybridMultilevel"/>
    <w:tmpl w:val="1AC0A36C"/>
    <w:lvl w:ilvl="0" w:tplc="8696B13E">
      <w:start w:val="1"/>
      <w:numFmt w:val="thaiNumbers"/>
      <w:lvlText w:val="%1."/>
      <w:lvlJc w:val="left"/>
      <w:pPr>
        <w:tabs>
          <w:tab w:val="num" w:pos="1778"/>
        </w:tabs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26">
    <w:nsid w:val="59F671B7"/>
    <w:multiLevelType w:val="hybridMultilevel"/>
    <w:tmpl w:val="635A0AB4"/>
    <w:lvl w:ilvl="0" w:tplc="B2DC2BB0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BE17F55"/>
    <w:multiLevelType w:val="hybridMultilevel"/>
    <w:tmpl w:val="91B41C50"/>
    <w:lvl w:ilvl="0" w:tplc="26841B8E">
      <w:start w:val="1"/>
      <w:numFmt w:val="thaiNumbers"/>
      <w:lvlText w:val="%1."/>
      <w:lvlJc w:val="left"/>
      <w:pPr>
        <w:ind w:left="177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2" w:hanging="360"/>
      </w:pPr>
    </w:lvl>
    <w:lvl w:ilvl="2" w:tplc="0409001B" w:tentative="1">
      <w:start w:val="1"/>
      <w:numFmt w:val="lowerRoman"/>
      <w:lvlText w:val="%3."/>
      <w:lvlJc w:val="right"/>
      <w:pPr>
        <w:ind w:left="3212" w:hanging="180"/>
      </w:pPr>
    </w:lvl>
    <w:lvl w:ilvl="3" w:tplc="0409000F" w:tentative="1">
      <w:start w:val="1"/>
      <w:numFmt w:val="decimal"/>
      <w:lvlText w:val="%4."/>
      <w:lvlJc w:val="left"/>
      <w:pPr>
        <w:ind w:left="3932" w:hanging="360"/>
      </w:pPr>
    </w:lvl>
    <w:lvl w:ilvl="4" w:tplc="04090019" w:tentative="1">
      <w:start w:val="1"/>
      <w:numFmt w:val="lowerLetter"/>
      <w:lvlText w:val="%5."/>
      <w:lvlJc w:val="left"/>
      <w:pPr>
        <w:ind w:left="4652" w:hanging="360"/>
      </w:pPr>
    </w:lvl>
    <w:lvl w:ilvl="5" w:tplc="0409001B" w:tentative="1">
      <w:start w:val="1"/>
      <w:numFmt w:val="lowerRoman"/>
      <w:lvlText w:val="%6."/>
      <w:lvlJc w:val="right"/>
      <w:pPr>
        <w:ind w:left="5372" w:hanging="180"/>
      </w:pPr>
    </w:lvl>
    <w:lvl w:ilvl="6" w:tplc="0409000F" w:tentative="1">
      <w:start w:val="1"/>
      <w:numFmt w:val="decimal"/>
      <w:lvlText w:val="%7."/>
      <w:lvlJc w:val="left"/>
      <w:pPr>
        <w:ind w:left="6092" w:hanging="360"/>
      </w:pPr>
    </w:lvl>
    <w:lvl w:ilvl="7" w:tplc="04090019" w:tentative="1">
      <w:start w:val="1"/>
      <w:numFmt w:val="lowerLetter"/>
      <w:lvlText w:val="%8."/>
      <w:lvlJc w:val="left"/>
      <w:pPr>
        <w:ind w:left="6812" w:hanging="360"/>
      </w:pPr>
    </w:lvl>
    <w:lvl w:ilvl="8" w:tplc="0409001B" w:tentative="1">
      <w:start w:val="1"/>
      <w:numFmt w:val="lowerRoman"/>
      <w:lvlText w:val="%9."/>
      <w:lvlJc w:val="right"/>
      <w:pPr>
        <w:ind w:left="7532" w:hanging="180"/>
      </w:pPr>
    </w:lvl>
  </w:abstractNum>
  <w:abstractNum w:abstractNumId="28">
    <w:nsid w:val="5C4D46E1"/>
    <w:multiLevelType w:val="hybridMultilevel"/>
    <w:tmpl w:val="373C64E8"/>
    <w:lvl w:ilvl="0" w:tplc="1B7E2C2E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>
    <w:nsid w:val="5DFC46A5"/>
    <w:multiLevelType w:val="hybridMultilevel"/>
    <w:tmpl w:val="6812D2EE"/>
    <w:lvl w:ilvl="0" w:tplc="A0EC0440">
      <w:numFmt w:val="bullet"/>
      <w:lvlText w:val="-"/>
      <w:lvlJc w:val="left"/>
      <w:pPr>
        <w:ind w:left="915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30">
    <w:nsid w:val="5E7158C0"/>
    <w:multiLevelType w:val="hybridMultilevel"/>
    <w:tmpl w:val="74D804CC"/>
    <w:lvl w:ilvl="0" w:tplc="B2DC2BB0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6CF6E86"/>
    <w:multiLevelType w:val="hybridMultilevel"/>
    <w:tmpl w:val="60A29C42"/>
    <w:lvl w:ilvl="0" w:tplc="4B1A8CA6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>
    <w:nsid w:val="76D806CD"/>
    <w:multiLevelType w:val="hybridMultilevel"/>
    <w:tmpl w:val="6A4C43B8"/>
    <w:lvl w:ilvl="0" w:tplc="996C287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BF83056"/>
    <w:multiLevelType w:val="hybridMultilevel"/>
    <w:tmpl w:val="7690CDD8"/>
    <w:lvl w:ilvl="0" w:tplc="4EA43AF6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5"/>
  </w:num>
  <w:num w:numId="2">
    <w:abstractNumId w:val="33"/>
  </w:num>
  <w:num w:numId="3">
    <w:abstractNumId w:val="13"/>
  </w:num>
  <w:num w:numId="4">
    <w:abstractNumId w:val="18"/>
  </w:num>
  <w:num w:numId="5">
    <w:abstractNumId w:val="5"/>
  </w:num>
  <w:num w:numId="6">
    <w:abstractNumId w:val="28"/>
  </w:num>
  <w:num w:numId="7">
    <w:abstractNumId w:val="9"/>
  </w:num>
  <w:num w:numId="8">
    <w:abstractNumId w:val="8"/>
  </w:num>
  <w:num w:numId="9">
    <w:abstractNumId w:val="16"/>
  </w:num>
  <w:num w:numId="10">
    <w:abstractNumId w:val="10"/>
  </w:num>
  <w:num w:numId="11">
    <w:abstractNumId w:val="3"/>
  </w:num>
  <w:num w:numId="12">
    <w:abstractNumId w:val="19"/>
  </w:num>
  <w:num w:numId="13">
    <w:abstractNumId w:val="27"/>
  </w:num>
  <w:num w:numId="14">
    <w:abstractNumId w:val="23"/>
  </w:num>
  <w:num w:numId="15">
    <w:abstractNumId w:val="22"/>
  </w:num>
  <w:num w:numId="16">
    <w:abstractNumId w:val="30"/>
  </w:num>
  <w:num w:numId="17">
    <w:abstractNumId w:val="15"/>
  </w:num>
  <w:num w:numId="18">
    <w:abstractNumId w:val="12"/>
  </w:num>
  <w:num w:numId="19">
    <w:abstractNumId w:val="11"/>
  </w:num>
  <w:num w:numId="20">
    <w:abstractNumId w:val="14"/>
  </w:num>
  <w:num w:numId="21">
    <w:abstractNumId w:val="26"/>
  </w:num>
  <w:num w:numId="22">
    <w:abstractNumId w:val="32"/>
  </w:num>
  <w:num w:numId="23">
    <w:abstractNumId w:val="17"/>
  </w:num>
  <w:num w:numId="24">
    <w:abstractNumId w:val="21"/>
  </w:num>
  <w:num w:numId="25">
    <w:abstractNumId w:val="6"/>
  </w:num>
  <w:num w:numId="26">
    <w:abstractNumId w:val="24"/>
  </w:num>
  <w:num w:numId="27">
    <w:abstractNumId w:val="31"/>
  </w:num>
  <w:num w:numId="28">
    <w:abstractNumId w:val="4"/>
  </w:num>
  <w:num w:numId="29">
    <w:abstractNumId w:val="2"/>
  </w:num>
  <w:num w:numId="30">
    <w:abstractNumId w:val="29"/>
  </w:num>
  <w:num w:numId="31">
    <w:abstractNumId w:val="7"/>
  </w:num>
  <w:num w:numId="32">
    <w:abstractNumId w:val="20"/>
  </w:num>
  <w:num w:numId="33">
    <w:abstractNumId w:val="0"/>
  </w:num>
  <w:num w:numId="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8A0"/>
    <w:rsid w:val="000009B3"/>
    <w:rsid w:val="00000A4A"/>
    <w:rsid w:val="000077C6"/>
    <w:rsid w:val="000102AB"/>
    <w:rsid w:val="0001676A"/>
    <w:rsid w:val="000223BF"/>
    <w:rsid w:val="00023BA3"/>
    <w:rsid w:val="00027EFB"/>
    <w:rsid w:val="00030B27"/>
    <w:rsid w:val="00031393"/>
    <w:rsid w:val="00034199"/>
    <w:rsid w:val="00041424"/>
    <w:rsid w:val="000445BB"/>
    <w:rsid w:val="000453A2"/>
    <w:rsid w:val="00050F30"/>
    <w:rsid w:val="0005642B"/>
    <w:rsid w:val="000571F7"/>
    <w:rsid w:val="00062E26"/>
    <w:rsid w:val="00064687"/>
    <w:rsid w:val="00064EAC"/>
    <w:rsid w:val="0006583D"/>
    <w:rsid w:val="00070626"/>
    <w:rsid w:val="00072221"/>
    <w:rsid w:val="000729EB"/>
    <w:rsid w:val="00076297"/>
    <w:rsid w:val="00085C3C"/>
    <w:rsid w:val="00087850"/>
    <w:rsid w:val="000A18D9"/>
    <w:rsid w:val="000B445E"/>
    <w:rsid w:val="000C1514"/>
    <w:rsid w:val="000D1F9A"/>
    <w:rsid w:val="000D3B3C"/>
    <w:rsid w:val="000D658D"/>
    <w:rsid w:val="000E3837"/>
    <w:rsid w:val="000E5BBD"/>
    <w:rsid w:val="000E79D2"/>
    <w:rsid w:val="000F1A41"/>
    <w:rsid w:val="000F3432"/>
    <w:rsid w:val="00100669"/>
    <w:rsid w:val="001051A2"/>
    <w:rsid w:val="00107A9A"/>
    <w:rsid w:val="00107DC9"/>
    <w:rsid w:val="00107EE0"/>
    <w:rsid w:val="00120CC3"/>
    <w:rsid w:val="00127E39"/>
    <w:rsid w:val="001313B0"/>
    <w:rsid w:val="0014025E"/>
    <w:rsid w:val="00140429"/>
    <w:rsid w:val="00142269"/>
    <w:rsid w:val="001449C0"/>
    <w:rsid w:val="0014529A"/>
    <w:rsid w:val="001476EA"/>
    <w:rsid w:val="0015682D"/>
    <w:rsid w:val="001630C8"/>
    <w:rsid w:val="00166FE1"/>
    <w:rsid w:val="00171477"/>
    <w:rsid w:val="001735BE"/>
    <w:rsid w:val="001735DD"/>
    <w:rsid w:val="00182929"/>
    <w:rsid w:val="00193FB7"/>
    <w:rsid w:val="00197AC0"/>
    <w:rsid w:val="00197C66"/>
    <w:rsid w:val="001A1A3F"/>
    <w:rsid w:val="001A5EF8"/>
    <w:rsid w:val="001C33F6"/>
    <w:rsid w:val="001C7EA1"/>
    <w:rsid w:val="001C7EF8"/>
    <w:rsid w:val="001D079A"/>
    <w:rsid w:val="001E0BD1"/>
    <w:rsid w:val="001E2CD6"/>
    <w:rsid w:val="001E73C6"/>
    <w:rsid w:val="001F3683"/>
    <w:rsid w:val="001F5E85"/>
    <w:rsid w:val="0020594D"/>
    <w:rsid w:val="00206F55"/>
    <w:rsid w:val="00210257"/>
    <w:rsid w:val="00220873"/>
    <w:rsid w:val="00234405"/>
    <w:rsid w:val="00235E79"/>
    <w:rsid w:val="00240377"/>
    <w:rsid w:val="00241C4B"/>
    <w:rsid w:val="00243034"/>
    <w:rsid w:val="00244F5C"/>
    <w:rsid w:val="00251F15"/>
    <w:rsid w:val="00255191"/>
    <w:rsid w:val="00256392"/>
    <w:rsid w:val="0025734F"/>
    <w:rsid w:val="00261B5C"/>
    <w:rsid w:val="0026553D"/>
    <w:rsid w:val="00267FC5"/>
    <w:rsid w:val="002747A4"/>
    <w:rsid w:val="00292AB8"/>
    <w:rsid w:val="00296B10"/>
    <w:rsid w:val="002A1699"/>
    <w:rsid w:val="002B5C5D"/>
    <w:rsid w:val="002B7BDB"/>
    <w:rsid w:val="002C0B97"/>
    <w:rsid w:val="002C2C19"/>
    <w:rsid w:val="002C482D"/>
    <w:rsid w:val="002D1984"/>
    <w:rsid w:val="002D69CC"/>
    <w:rsid w:val="002E1EB8"/>
    <w:rsid w:val="002E30BF"/>
    <w:rsid w:val="002F06B8"/>
    <w:rsid w:val="00301A5A"/>
    <w:rsid w:val="00305A84"/>
    <w:rsid w:val="00313EC0"/>
    <w:rsid w:val="00317B87"/>
    <w:rsid w:val="003251DE"/>
    <w:rsid w:val="00331D87"/>
    <w:rsid w:val="00334A5E"/>
    <w:rsid w:val="003360FB"/>
    <w:rsid w:val="00336B86"/>
    <w:rsid w:val="00352109"/>
    <w:rsid w:val="00355373"/>
    <w:rsid w:val="00371401"/>
    <w:rsid w:val="00386B9F"/>
    <w:rsid w:val="00387B20"/>
    <w:rsid w:val="003906F8"/>
    <w:rsid w:val="00391D04"/>
    <w:rsid w:val="00395510"/>
    <w:rsid w:val="003A4823"/>
    <w:rsid w:val="003B0B81"/>
    <w:rsid w:val="003B24E9"/>
    <w:rsid w:val="003C28EF"/>
    <w:rsid w:val="003C4398"/>
    <w:rsid w:val="003C66F0"/>
    <w:rsid w:val="003C77F2"/>
    <w:rsid w:val="003D11E5"/>
    <w:rsid w:val="003E0FDF"/>
    <w:rsid w:val="003E5AE3"/>
    <w:rsid w:val="003F338D"/>
    <w:rsid w:val="00401CDA"/>
    <w:rsid w:val="00403FEF"/>
    <w:rsid w:val="00406987"/>
    <w:rsid w:val="00413455"/>
    <w:rsid w:val="00423CA3"/>
    <w:rsid w:val="00425072"/>
    <w:rsid w:val="00435849"/>
    <w:rsid w:val="004415C7"/>
    <w:rsid w:val="004470AA"/>
    <w:rsid w:val="0045198A"/>
    <w:rsid w:val="00451F98"/>
    <w:rsid w:val="004524D5"/>
    <w:rsid w:val="004533DA"/>
    <w:rsid w:val="00453BDF"/>
    <w:rsid w:val="0045653F"/>
    <w:rsid w:val="00456AB0"/>
    <w:rsid w:val="004616C2"/>
    <w:rsid w:val="00465A69"/>
    <w:rsid w:val="00471638"/>
    <w:rsid w:val="00471F2C"/>
    <w:rsid w:val="004775EF"/>
    <w:rsid w:val="00483092"/>
    <w:rsid w:val="0048329B"/>
    <w:rsid w:val="004A60C5"/>
    <w:rsid w:val="004A640F"/>
    <w:rsid w:val="004B033F"/>
    <w:rsid w:val="004B1F37"/>
    <w:rsid w:val="004B3FB9"/>
    <w:rsid w:val="004B4D7E"/>
    <w:rsid w:val="004B731C"/>
    <w:rsid w:val="004C47B9"/>
    <w:rsid w:val="004C4E5C"/>
    <w:rsid w:val="004C4F54"/>
    <w:rsid w:val="004C53C8"/>
    <w:rsid w:val="004C5BCA"/>
    <w:rsid w:val="004D55B3"/>
    <w:rsid w:val="004D7D6A"/>
    <w:rsid w:val="004F2EB0"/>
    <w:rsid w:val="004F4BF3"/>
    <w:rsid w:val="004F5D5C"/>
    <w:rsid w:val="00501BFF"/>
    <w:rsid w:val="00503693"/>
    <w:rsid w:val="00506D3F"/>
    <w:rsid w:val="00510443"/>
    <w:rsid w:val="00510AD0"/>
    <w:rsid w:val="005129E0"/>
    <w:rsid w:val="00534223"/>
    <w:rsid w:val="00536F55"/>
    <w:rsid w:val="005407E2"/>
    <w:rsid w:val="005432A6"/>
    <w:rsid w:val="005442D1"/>
    <w:rsid w:val="00545725"/>
    <w:rsid w:val="00552410"/>
    <w:rsid w:val="00554300"/>
    <w:rsid w:val="0055449B"/>
    <w:rsid w:val="0056708F"/>
    <w:rsid w:val="00570E0C"/>
    <w:rsid w:val="005824F7"/>
    <w:rsid w:val="005932B8"/>
    <w:rsid w:val="005A66D3"/>
    <w:rsid w:val="005A6BBD"/>
    <w:rsid w:val="005B1139"/>
    <w:rsid w:val="005B6858"/>
    <w:rsid w:val="005B71F5"/>
    <w:rsid w:val="005C70B9"/>
    <w:rsid w:val="005D25C8"/>
    <w:rsid w:val="005D37D5"/>
    <w:rsid w:val="005D58FE"/>
    <w:rsid w:val="005F4EE0"/>
    <w:rsid w:val="005F539F"/>
    <w:rsid w:val="00600002"/>
    <w:rsid w:val="00600E63"/>
    <w:rsid w:val="00604AD3"/>
    <w:rsid w:val="00613FEA"/>
    <w:rsid w:val="00617991"/>
    <w:rsid w:val="006207E7"/>
    <w:rsid w:val="00624B4E"/>
    <w:rsid w:val="0062712B"/>
    <w:rsid w:val="00630C5A"/>
    <w:rsid w:val="00632149"/>
    <w:rsid w:val="00632953"/>
    <w:rsid w:val="00634C56"/>
    <w:rsid w:val="00640576"/>
    <w:rsid w:val="00641CEE"/>
    <w:rsid w:val="00655267"/>
    <w:rsid w:val="006610F0"/>
    <w:rsid w:val="00661A1D"/>
    <w:rsid w:val="006630B1"/>
    <w:rsid w:val="0066799A"/>
    <w:rsid w:val="00667EE2"/>
    <w:rsid w:val="00672F40"/>
    <w:rsid w:val="00687DA8"/>
    <w:rsid w:val="00695DD3"/>
    <w:rsid w:val="006969EF"/>
    <w:rsid w:val="006A377E"/>
    <w:rsid w:val="006A4118"/>
    <w:rsid w:val="006B0E23"/>
    <w:rsid w:val="006B17F4"/>
    <w:rsid w:val="006B3143"/>
    <w:rsid w:val="006B72FA"/>
    <w:rsid w:val="006C6F73"/>
    <w:rsid w:val="006D16F7"/>
    <w:rsid w:val="006E1C44"/>
    <w:rsid w:val="006E5B19"/>
    <w:rsid w:val="006F13FC"/>
    <w:rsid w:val="006F7B0D"/>
    <w:rsid w:val="00706067"/>
    <w:rsid w:val="00706277"/>
    <w:rsid w:val="00724EAD"/>
    <w:rsid w:val="0072543F"/>
    <w:rsid w:val="00743EF6"/>
    <w:rsid w:val="00746C29"/>
    <w:rsid w:val="00755A0E"/>
    <w:rsid w:val="007660A7"/>
    <w:rsid w:val="00790DFC"/>
    <w:rsid w:val="007941B5"/>
    <w:rsid w:val="007A4500"/>
    <w:rsid w:val="007B323F"/>
    <w:rsid w:val="007C34A1"/>
    <w:rsid w:val="007C3F02"/>
    <w:rsid w:val="007D10F2"/>
    <w:rsid w:val="007D1E74"/>
    <w:rsid w:val="007D2E59"/>
    <w:rsid w:val="007D526A"/>
    <w:rsid w:val="007E5294"/>
    <w:rsid w:val="007E6773"/>
    <w:rsid w:val="007E6E95"/>
    <w:rsid w:val="007F4DA0"/>
    <w:rsid w:val="007F68A0"/>
    <w:rsid w:val="008039B1"/>
    <w:rsid w:val="00811129"/>
    <w:rsid w:val="00813336"/>
    <w:rsid w:val="0081460F"/>
    <w:rsid w:val="00815EE7"/>
    <w:rsid w:val="00820765"/>
    <w:rsid w:val="00831D3E"/>
    <w:rsid w:val="00841783"/>
    <w:rsid w:val="008458D5"/>
    <w:rsid w:val="00845F83"/>
    <w:rsid w:val="0085200A"/>
    <w:rsid w:val="00852061"/>
    <w:rsid w:val="0085213A"/>
    <w:rsid w:val="008535D9"/>
    <w:rsid w:val="0085414A"/>
    <w:rsid w:val="0085727A"/>
    <w:rsid w:val="00857A53"/>
    <w:rsid w:val="00857C03"/>
    <w:rsid w:val="00864543"/>
    <w:rsid w:val="0086677E"/>
    <w:rsid w:val="008708F6"/>
    <w:rsid w:val="008720A2"/>
    <w:rsid w:val="00872E07"/>
    <w:rsid w:val="00880EEC"/>
    <w:rsid w:val="00886395"/>
    <w:rsid w:val="0089068D"/>
    <w:rsid w:val="00891571"/>
    <w:rsid w:val="0089403A"/>
    <w:rsid w:val="00896BA0"/>
    <w:rsid w:val="00897DCB"/>
    <w:rsid w:val="008A3AD8"/>
    <w:rsid w:val="008A4DF5"/>
    <w:rsid w:val="008B08C3"/>
    <w:rsid w:val="008C1677"/>
    <w:rsid w:val="008C4599"/>
    <w:rsid w:val="008D1F15"/>
    <w:rsid w:val="008D2937"/>
    <w:rsid w:val="008D6502"/>
    <w:rsid w:val="008E5B47"/>
    <w:rsid w:val="008E66FC"/>
    <w:rsid w:val="008F1673"/>
    <w:rsid w:val="008F2067"/>
    <w:rsid w:val="00904C2B"/>
    <w:rsid w:val="00905657"/>
    <w:rsid w:val="00907C4A"/>
    <w:rsid w:val="00921E9F"/>
    <w:rsid w:val="00923102"/>
    <w:rsid w:val="00926416"/>
    <w:rsid w:val="00933185"/>
    <w:rsid w:val="009453D8"/>
    <w:rsid w:val="00946BD0"/>
    <w:rsid w:val="00946E2C"/>
    <w:rsid w:val="00950F78"/>
    <w:rsid w:val="00951D06"/>
    <w:rsid w:val="00953C1C"/>
    <w:rsid w:val="0095621E"/>
    <w:rsid w:val="00970454"/>
    <w:rsid w:val="00970B4E"/>
    <w:rsid w:val="00974210"/>
    <w:rsid w:val="00975ECF"/>
    <w:rsid w:val="009811FF"/>
    <w:rsid w:val="00990D85"/>
    <w:rsid w:val="0099287E"/>
    <w:rsid w:val="009A66E3"/>
    <w:rsid w:val="009C2ADE"/>
    <w:rsid w:val="009C74E1"/>
    <w:rsid w:val="009D3810"/>
    <w:rsid w:val="009D74D7"/>
    <w:rsid w:val="009F271C"/>
    <w:rsid w:val="009F45AF"/>
    <w:rsid w:val="00A040C8"/>
    <w:rsid w:val="00A0516D"/>
    <w:rsid w:val="00A06B70"/>
    <w:rsid w:val="00A151CF"/>
    <w:rsid w:val="00A15E98"/>
    <w:rsid w:val="00A164E9"/>
    <w:rsid w:val="00A25603"/>
    <w:rsid w:val="00A275A4"/>
    <w:rsid w:val="00A3137E"/>
    <w:rsid w:val="00A33D2E"/>
    <w:rsid w:val="00A40B84"/>
    <w:rsid w:val="00A41C10"/>
    <w:rsid w:val="00A5296C"/>
    <w:rsid w:val="00A60D81"/>
    <w:rsid w:val="00A64DF4"/>
    <w:rsid w:val="00A65ED9"/>
    <w:rsid w:val="00A67B69"/>
    <w:rsid w:val="00A76032"/>
    <w:rsid w:val="00A76EFE"/>
    <w:rsid w:val="00A81F93"/>
    <w:rsid w:val="00A8608F"/>
    <w:rsid w:val="00A8788D"/>
    <w:rsid w:val="00A92DFA"/>
    <w:rsid w:val="00A93FA0"/>
    <w:rsid w:val="00A94259"/>
    <w:rsid w:val="00A97E58"/>
    <w:rsid w:val="00AA10FD"/>
    <w:rsid w:val="00AA1F9C"/>
    <w:rsid w:val="00AB0D88"/>
    <w:rsid w:val="00AB3BC8"/>
    <w:rsid w:val="00AC1CD2"/>
    <w:rsid w:val="00AD0725"/>
    <w:rsid w:val="00AD3A32"/>
    <w:rsid w:val="00AD6007"/>
    <w:rsid w:val="00AE0F8E"/>
    <w:rsid w:val="00AE2FF8"/>
    <w:rsid w:val="00AE4267"/>
    <w:rsid w:val="00AE54FA"/>
    <w:rsid w:val="00AF00F9"/>
    <w:rsid w:val="00AF08DB"/>
    <w:rsid w:val="00AF1E9F"/>
    <w:rsid w:val="00AF23BD"/>
    <w:rsid w:val="00AF2A4F"/>
    <w:rsid w:val="00AF6995"/>
    <w:rsid w:val="00B03F32"/>
    <w:rsid w:val="00B06FD3"/>
    <w:rsid w:val="00B14A6B"/>
    <w:rsid w:val="00B20DB4"/>
    <w:rsid w:val="00B21CF9"/>
    <w:rsid w:val="00B23B76"/>
    <w:rsid w:val="00B30300"/>
    <w:rsid w:val="00B317D8"/>
    <w:rsid w:val="00B41AA8"/>
    <w:rsid w:val="00B56937"/>
    <w:rsid w:val="00B611B7"/>
    <w:rsid w:val="00B6152F"/>
    <w:rsid w:val="00B80B01"/>
    <w:rsid w:val="00B81FC4"/>
    <w:rsid w:val="00B8281C"/>
    <w:rsid w:val="00B84631"/>
    <w:rsid w:val="00B8566C"/>
    <w:rsid w:val="00B92DE7"/>
    <w:rsid w:val="00B940B7"/>
    <w:rsid w:val="00BA1FB3"/>
    <w:rsid w:val="00BA6B4E"/>
    <w:rsid w:val="00BB2FDD"/>
    <w:rsid w:val="00BB5354"/>
    <w:rsid w:val="00BB559B"/>
    <w:rsid w:val="00BB7238"/>
    <w:rsid w:val="00BC09C6"/>
    <w:rsid w:val="00BC1750"/>
    <w:rsid w:val="00BC3611"/>
    <w:rsid w:val="00BC5EDA"/>
    <w:rsid w:val="00BC6678"/>
    <w:rsid w:val="00BD5AC4"/>
    <w:rsid w:val="00BD76AB"/>
    <w:rsid w:val="00BD7A1F"/>
    <w:rsid w:val="00BE6683"/>
    <w:rsid w:val="00BE6EC4"/>
    <w:rsid w:val="00BF03D7"/>
    <w:rsid w:val="00C05BA2"/>
    <w:rsid w:val="00C0690C"/>
    <w:rsid w:val="00C13F57"/>
    <w:rsid w:val="00C2764D"/>
    <w:rsid w:val="00C300AA"/>
    <w:rsid w:val="00C34094"/>
    <w:rsid w:val="00C36E95"/>
    <w:rsid w:val="00C46207"/>
    <w:rsid w:val="00C5168B"/>
    <w:rsid w:val="00C60FB5"/>
    <w:rsid w:val="00C623F1"/>
    <w:rsid w:val="00C640B8"/>
    <w:rsid w:val="00C641A8"/>
    <w:rsid w:val="00C76A05"/>
    <w:rsid w:val="00C81E55"/>
    <w:rsid w:val="00C820C6"/>
    <w:rsid w:val="00C844BF"/>
    <w:rsid w:val="00C87E7C"/>
    <w:rsid w:val="00C90FD6"/>
    <w:rsid w:val="00C94909"/>
    <w:rsid w:val="00C94D71"/>
    <w:rsid w:val="00C958DD"/>
    <w:rsid w:val="00CA1619"/>
    <w:rsid w:val="00CA5001"/>
    <w:rsid w:val="00CB700C"/>
    <w:rsid w:val="00CC0F7D"/>
    <w:rsid w:val="00CC5C5A"/>
    <w:rsid w:val="00CD2E15"/>
    <w:rsid w:val="00CD4FAC"/>
    <w:rsid w:val="00CD50F5"/>
    <w:rsid w:val="00CE2390"/>
    <w:rsid w:val="00CF5407"/>
    <w:rsid w:val="00D03A6D"/>
    <w:rsid w:val="00D061AF"/>
    <w:rsid w:val="00D11514"/>
    <w:rsid w:val="00D22795"/>
    <w:rsid w:val="00D35165"/>
    <w:rsid w:val="00D3654C"/>
    <w:rsid w:val="00D518B7"/>
    <w:rsid w:val="00D52758"/>
    <w:rsid w:val="00D60FAF"/>
    <w:rsid w:val="00D653D7"/>
    <w:rsid w:val="00D65C20"/>
    <w:rsid w:val="00D6626B"/>
    <w:rsid w:val="00D81CBA"/>
    <w:rsid w:val="00D83849"/>
    <w:rsid w:val="00D876D4"/>
    <w:rsid w:val="00D91BB0"/>
    <w:rsid w:val="00D924C6"/>
    <w:rsid w:val="00D9250E"/>
    <w:rsid w:val="00DA3FD9"/>
    <w:rsid w:val="00DB741A"/>
    <w:rsid w:val="00DB7940"/>
    <w:rsid w:val="00DC0D86"/>
    <w:rsid w:val="00DC2966"/>
    <w:rsid w:val="00DC3CA6"/>
    <w:rsid w:val="00DD0CBB"/>
    <w:rsid w:val="00DD456D"/>
    <w:rsid w:val="00DD4D16"/>
    <w:rsid w:val="00DD79CD"/>
    <w:rsid w:val="00DE1314"/>
    <w:rsid w:val="00DE150A"/>
    <w:rsid w:val="00DE1D26"/>
    <w:rsid w:val="00DE5B64"/>
    <w:rsid w:val="00DF0161"/>
    <w:rsid w:val="00DF7B88"/>
    <w:rsid w:val="00E00D70"/>
    <w:rsid w:val="00E217EF"/>
    <w:rsid w:val="00E23932"/>
    <w:rsid w:val="00E36BD0"/>
    <w:rsid w:val="00E37048"/>
    <w:rsid w:val="00E402D6"/>
    <w:rsid w:val="00E4432E"/>
    <w:rsid w:val="00E45E05"/>
    <w:rsid w:val="00E46529"/>
    <w:rsid w:val="00E4696B"/>
    <w:rsid w:val="00E537F1"/>
    <w:rsid w:val="00E53819"/>
    <w:rsid w:val="00E53C24"/>
    <w:rsid w:val="00E55CA3"/>
    <w:rsid w:val="00E60C9E"/>
    <w:rsid w:val="00E62401"/>
    <w:rsid w:val="00E65DC0"/>
    <w:rsid w:val="00E76C0C"/>
    <w:rsid w:val="00E85BFA"/>
    <w:rsid w:val="00E944A1"/>
    <w:rsid w:val="00EA23AA"/>
    <w:rsid w:val="00EA5F4B"/>
    <w:rsid w:val="00EA7B3F"/>
    <w:rsid w:val="00EB3D55"/>
    <w:rsid w:val="00EC7409"/>
    <w:rsid w:val="00ED116E"/>
    <w:rsid w:val="00ED183A"/>
    <w:rsid w:val="00ED4CB7"/>
    <w:rsid w:val="00EE0483"/>
    <w:rsid w:val="00EE0C32"/>
    <w:rsid w:val="00EE195B"/>
    <w:rsid w:val="00EF1C26"/>
    <w:rsid w:val="00F0792A"/>
    <w:rsid w:val="00F101FB"/>
    <w:rsid w:val="00F10FC2"/>
    <w:rsid w:val="00F116A9"/>
    <w:rsid w:val="00F137E6"/>
    <w:rsid w:val="00F16A08"/>
    <w:rsid w:val="00F16F2F"/>
    <w:rsid w:val="00F22E6A"/>
    <w:rsid w:val="00F23720"/>
    <w:rsid w:val="00F23B2F"/>
    <w:rsid w:val="00F2725D"/>
    <w:rsid w:val="00F31E9E"/>
    <w:rsid w:val="00F321A2"/>
    <w:rsid w:val="00F4023A"/>
    <w:rsid w:val="00F41D32"/>
    <w:rsid w:val="00F46966"/>
    <w:rsid w:val="00F502D2"/>
    <w:rsid w:val="00F57925"/>
    <w:rsid w:val="00F62564"/>
    <w:rsid w:val="00F74581"/>
    <w:rsid w:val="00F76B38"/>
    <w:rsid w:val="00F877E4"/>
    <w:rsid w:val="00F908DE"/>
    <w:rsid w:val="00F9546D"/>
    <w:rsid w:val="00FA699A"/>
    <w:rsid w:val="00FB0606"/>
    <w:rsid w:val="00FB1D18"/>
    <w:rsid w:val="00FB3A5A"/>
    <w:rsid w:val="00FB3EF2"/>
    <w:rsid w:val="00FB41C3"/>
    <w:rsid w:val="00FB73E2"/>
    <w:rsid w:val="00FC00E8"/>
    <w:rsid w:val="00FC5330"/>
    <w:rsid w:val="00FC68B2"/>
    <w:rsid w:val="00FD277A"/>
    <w:rsid w:val="00FE0655"/>
    <w:rsid w:val="00FE4047"/>
    <w:rsid w:val="00FF0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FollowedHyperlink"/>
    <w:rsid w:val="00F57925"/>
    <w:rPr>
      <w:color w:val="800080"/>
      <w:u w:val="single"/>
    </w:rPr>
  </w:style>
  <w:style w:type="character" w:styleId="a4">
    <w:name w:val="Hyperlink"/>
    <w:rsid w:val="00C87E7C"/>
    <w:rPr>
      <w:color w:val="0000FF"/>
      <w:u w:val="single"/>
      <w:lang w:bidi="th-TH"/>
    </w:rPr>
  </w:style>
  <w:style w:type="paragraph" w:styleId="a5">
    <w:name w:val="header"/>
    <w:basedOn w:val="a"/>
    <w:rsid w:val="00D6626B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D6626B"/>
  </w:style>
  <w:style w:type="paragraph" w:styleId="a7">
    <w:name w:val="footer"/>
    <w:basedOn w:val="a"/>
    <w:rsid w:val="00D6626B"/>
    <w:pPr>
      <w:tabs>
        <w:tab w:val="center" w:pos="4153"/>
        <w:tab w:val="right" w:pos="8306"/>
      </w:tabs>
    </w:pPr>
  </w:style>
  <w:style w:type="paragraph" w:styleId="a8">
    <w:name w:val="Balloon Text"/>
    <w:basedOn w:val="a"/>
    <w:link w:val="a9"/>
    <w:rsid w:val="00F22E6A"/>
    <w:rPr>
      <w:rFonts w:ascii="Tahoma" w:hAnsi="Tahoma"/>
      <w:sz w:val="16"/>
      <w:szCs w:val="20"/>
    </w:rPr>
  </w:style>
  <w:style w:type="character" w:customStyle="1" w:styleId="a9">
    <w:name w:val="ข้อความบอลลูน อักขระ"/>
    <w:link w:val="a8"/>
    <w:rsid w:val="00F22E6A"/>
    <w:rPr>
      <w:rFonts w:ascii="Tahoma" w:hAnsi="Tahoma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FollowedHyperlink"/>
    <w:rsid w:val="00F57925"/>
    <w:rPr>
      <w:color w:val="800080"/>
      <w:u w:val="single"/>
    </w:rPr>
  </w:style>
  <w:style w:type="character" w:styleId="a4">
    <w:name w:val="Hyperlink"/>
    <w:rsid w:val="00C87E7C"/>
    <w:rPr>
      <w:color w:val="0000FF"/>
      <w:u w:val="single"/>
      <w:lang w:bidi="th-TH"/>
    </w:rPr>
  </w:style>
  <w:style w:type="paragraph" w:styleId="a5">
    <w:name w:val="header"/>
    <w:basedOn w:val="a"/>
    <w:rsid w:val="00D6626B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D6626B"/>
  </w:style>
  <w:style w:type="paragraph" w:styleId="a7">
    <w:name w:val="footer"/>
    <w:basedOn w:val="a"/>
    <w:rsid w:val="00D6626B"/>
    <w:pPr>
      <w:tabs>
        <w:tab w:val="center" w:pos="4153"/>
        <w:tab w:val="right" w:pos="8306"/>
      </w:tabs>
    </w:pPr>
  </w:style>
  <w:style w:type="paragraph" w:styleId="a8">
    <w:name w:val="Balloon Text"/>
    <w:basedOn w:val="a"/>
    <w:link w:val="a9"/>
    <w:rsid w:val="00F22E6A"/>
    <w:rPr>
      <w:rFonts w:ascii="Tahoma" w:hAnsi="Tahoma"/>
      <w:sz w:val="16"/>
      <w:szCs w:val="20"/>
    </w:rPr>
  </w:style>
  <w:style w:type="character" w:customStyle="1" w:styleId="a9">
    <w:name w:val="ข้อความบอลลูน อักขระ"/>
    <w:link w:val="a8"/>
    <w:rsid w:val="00F22E6A"/>
    <w:rPr>
      <w:rFonts w:ascii="Tahoma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52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admin4\LOCALS~1\Temp\&#3627;&#3609;&#3633;&#3591;&#3626;&#3639;&#3629;&#3616;&#3634;&#3618;&#3651;&#3609;-1.dot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5DE035-4458-4422-82A7-4039766C61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หนังสือภายใน-1.dot</Template>
  <TotalTime>0</TotalTime>
  <Pages>2</Pages>
  <Words>237</Words>
  <Characters>1352</Characters>
  <Application>Microsoft Office Word</Application>
  <DocSecurity>0</DocSecurity>
  <Lines>11</Lines>
  <Paragraphs>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SPM</Company>
  <LinksUpToDate>false</LinksUpToDate>
  <CharactersWithSpaces>1586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DarkUser</dc:creator>
  <cp:lastModifiedBy>TongSaha</cp:lastModifiedBy>
  <cp:revision>2</cp:revision>
  <cp:lastPrinted>2026-10-09T02:27:00Z</cp:lastPrinted>
  <dcterms:created xsi:type="dcterms:W3CDTF">2026-10-14T08:26:00Z</dcterms:created>
  <dcterms:modified xsi:type="dcterms:W3CDTF">2026-10-14T08:26:00Z</dcterms:modified>
</cp:coreProperties>
</file>